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F51" w:rsidRDefault="009F6F51" w:rsidP="00E35409">
      <w:pPr>
        <w:spacing w:after="0" w:line="240" w:lineRule="auto"/>
        <w:ind w:left="141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9.65pt;margin-top:-49.15pt;width:612pt;height:841.5pt;z-index:251658240">
            <v:imagedata r:id="rId7" o:title=""/>
            <w10:wrap type="square"/>
          </v:shape>
        </w:pict>
      </w:r>
    </w:p>
    <w:p w:rsidR="009F6F51" w:rsidRDefault="009F6F51" w:rsidP="00E35409">
      <w:pPr>
        <w:spacing w:after="0" w:line="240" w:lineRule="auto"/>
        <w:ind w:left="141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E35409">
        <w:rPr>
          <w:rFonts w:ascii="Times New Roman" w:hAnsi="Times New Roman"/>
          <w:b/>
          <w:sz w:val="24"/>
          <w:szCs w:val="24"/>
          <w:lang w:eastAsia="ru-RU"/>
        </w:rPr>
        <w:t>Планируемые результаты освоения учебного предмета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«Основы духовно-нравственной культуры народов России»</w:t>
      </w:r>
    </w:p>
    <w:p w:rsidR="009F6F51" w:rsidRDefault="009F6F51" w:rsidP="00E35409">
      <w:pPr>
        <w:spacing w:after="0" w:line="240" w:lineRule="auto"/>
        <w:ind w:left="141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F6F51" w:rsidRPr="00E35409" w:rsidRDefault="009F6F51" w:rsidP="00E35409">
      <w:pPr>
        <w:spacing w:after="0" w:line="240" w:lineRule="auto"/>
        <w:ind w:left="141"/>
        <w:rPr>
          <w:rFonts w:ascii="Times New Roman" w:hAnsi="Times New Roman"/>
          <w:b/>
          <w:sz w:val="24"/>
          <w:szCs w:val="24"/>
          <w:lang w:eastAsia="ru-RU"/>
        </w:rPr>
      </w:pPr>
      <w:r w:rsidRPr="00E35409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 освоения основной образовательной программы отражают:</w:t>
      </w:r>
    </w:p>
    <w:p w:rsidR="009F6F51" w:rsidRPr="00E35409" w:rsidRDefault="009F6F51" w:rsidP="00E35409">
      <w:pPr>
        <w:spacing w:after="0" w:line="240" w:lineRule="auto"/>
        <w:ind w:left="141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9F6F51" w:rsidRPr="00E35409" w:rsidRDefault="009F6F51" w:rsidP="00E35409">
      <w:pPr>
        <w:spacing w:after="0" w:line="240" w:lineRule="auto"/>
        <w:ind w:left="141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9F6F51" w:rsidRPr="00E35409" w:rsidRDefault="009F6F51" w:rsidP="00E35409">
      <w:pPr>
        <w:spacing w:after="0" w:line="240" w:lineRule="auto"/>
        <w:ind w:left="141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F6F51" w:rsidRPr="00E35409" w:rsidRDefault="009F6F51" w:rsidP="00E35409">
      <w:pPr>
        <w:spacing w:after="0" w:line="240" w:lineRule="auto"/>
        <w:ind w:left="141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9F6F51" w:rsidRPr="00E35409" w:rsidRDefault="009F6F51" w:rsidP="00E35409">
      <w:pPr>
        <w:spacing w:after="0" w:line="240" w:lineRule="auto"/>
        <w:ind w:left="141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9F6F51" w:rsidRPr="00E35409" w:rsidRDefault="009F6F51" w:rsidP="00E35409">
      <w:pPr>
        <w:spacing w:after="0" w:line="240" w:lineRule="auto"/>
        <w:ind w:left="141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F6F51" w:rsidRPr="00E35409" w:rsidRDefault="009F6F51" w:rsidP="00E35409">
      <w:pPr>
        <w:spacing w:after="0" w:line="240" w:lineRule="auto"/>
        <w:ind w:left="141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9F6F51" w:rsidRPr="00E35409" w:rsidRDefault="009F6F51" w:rsidP="00E35409">
      <w:pPr>
        <w:spacing w:after="0" w:line="240" w:lineRule="auto"/>
        <w:ind w:left="141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9F6F51" w:rsidRPr="00E35409" w:rsidRDefault="009F6F51" w:rsidP="00E35409">
      <w:pPr>
        <w:spacing w:after="0" w:line="240" w:lineRule="auto"/>
        <w:ind w:left="141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9F6F51" w:rsidRPr="00E35409" w:rsidRDefault="009F6F51" w:rsidP="00E35409">
      <w:pPr>
        <w:spacing w:after="0" w:line="240" w:lineRule="auto"/>
        <w:ind w:left="141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9F6F51" w:rsidRPr="00E35409" w:rsidRDefault="009F6F51" w:rsidP="00E35409">
      <w:pPr>
        <w:spacing w:after="0" w:line="240" w:lineRule="auto"/>
        <w:ind w:left="141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9F6F51" w:rsidRPr="00E35409" w:rsidRDefault="009F6F51" w:rsidP="00E35409">
      <w:pPr>
        <w:spacing w:after="0" w:line="240" w:lineRule="auto"/>
        <w:ind w:left="141"/>
        <w:rPr>
          <w:rFonts w:ascii="Times New Roman" w:hAnsi="Times New Roman"/>
          <w:sz w:val="24"/>
          <w:szCs w:val="24"/>
          <w:lang w:eastAsia="ru-RU"/>
        </w:rPr>
      </w:pPr>
    </w:p>
    <w:p w:rsidR="009F6F51" w:rsidRPr="00880124" w:rsidRDefault="009F6F51" w:rsidP="005B788E">
      <w:pPr>
        <w:spacing w:after="0" w:line="240" w:lineRule="auto"/>
        <w:ind w:left="141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F6F51" w:rsidRPr="00880124" w:rsidRDefault="009F6F51" w:rsidP="005B788E">
      <w:pPr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  <w:r w:rsidRPr="00880124">
        <w:rPr>
          <w:rFonts w:ascii="Times New Roman" w:eastAsia="@Arial Unicode MS" w:hAnsi="Times New Roman"/>
          <w:b/>
          <w:sz w:val="24"/>
          <w:szCs w:val="24"/>
          <w:lang w:eastAsia="ru-RU"/>
        </w:rPr>
        <w:t>Личностные результаты освоения предмета: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880124">
        <w:rPr>
          <w:rFonts w:ascii="Times New Roman" w:hAnsi="Times New Roman"/>
          <w:sz w:val="24"/>
          <w:lang w:eastAsia="ru-RU"/>
        </w:rPr>
        <w:t>1.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Мамадышского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России, народов мира и народов, населяющих Мамадышский район РТ.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880124">
        <w:rPr>
          <w:rFonts w:ascii="Times New Roman" w:hAnsi="Times New Roman"/>
          <w:sz w:val="24"/>
          <w:lang w:eastAsia="ru-RU"/>
        </w:rPr>
        <w:t xml:space="preserve"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</w:t>
      </w:r>
      <w:r w:rsidRPr="00880124">
        <w:rPr>
          <w:rFonts w:ascii="Times New Roman" w:hAnsi="Times New Roman"/>
          <w:sz w:val="24"/>
          <w:szCs w:val="24"/>
          <w:lang w:eastAsia="ru-RU"/>
        </w:rPr>
        <w:t>а также на основе формирования уважительного отношения к труду, развития опыта участия в социально значимом труде.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880124">
        <w:rPr>
          <w:rFonts w:ascii="Times New Roman" w:hAnsi="Times New Roman"/>
          <w:sz w:val="24"/>
          <w:lang w:eastAsia="ru-RU"/>
        </w:rPr>
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880124">
        <w:rPr>
          <w:rFonts w:ascii="Times New Roman" w:hAnsi="Times New Roman"/>
          <w:sz w:val="24"/>
          <w:lang w:eastAsia="ru-RU"/>
        </w:rPr>
        <w:t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880124">
        <w:rPr>
          <w:rFonts w:ascii="Times New Roman" w:hAnsi="Times New Roman"/>
          <w:sz w:val="24"/>
          <w:lang w:eastAsia="ru-RU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 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880124">
        <w:rPr>
          <w:rFonts w:ascii="Times New Roman" w:hAnsi="Times New Roman"/>
          <w:sz w:val="24"/>
          <w:lang w:eastAsia="ru-RU"/>
        </w:rPr>
        <w:t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880124">
        <w:rPr>
          <w:rFonts w:ascii="Times New Roman" w:hAnsi="Times New Roman"/>
          <w:sz w:val="24"/>
          <w:lang w:eastAsia="ru-RU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9F6F51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880124">
        <w:rPr>
          <w:rFonts w:ascii="Times New Roman" w:hAnsi="Times New Roman"/>
          <w:sz w:val="24"/>
          <w:lang w:eastAsia="ru-RU"/>
        </w:rPr>
        <w:t>8. Развитость эстетического сознания через освоение художественного наследия народов Мамадышского района,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9F6F51" w:rsidRPr="00E35409" w:rsidRDefault="009F6F51" w:rsidP="00E35409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E35409">
        <w:rPr>
          <w:rFonts w:ascii="Times New Roman" w:hAnsi="Times New Roman"/>
          <w:sz w:val="24"/>
          <w:lang w:eastAsia="ru-RU"/>
        </w:rPr>
        <w:t>Метапредметные результаты освоения ООП</w:t>
      </w:r>
    </w:p>
    <w:p w:rsidR="009F6F51" w:rsidRPr="00E35409" w:rsidRDefault="009F6F51" w:rsidP="00E35409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E35409">
        <w:rPr>
          <w:rFonts w:ascii="Times New Roman" w:hAnsi="Times New Roman"/>
          <w:sz w:val="24"/>
          <w:lang w:eastAsia="ru-RU"/>
        </w:rPr>
        <w:t>Метапредметные результаты освоения основной образовательной программы основного общего образования  отражают:</w:t>
      </w:r>
    </w:p>
    <w:p w:rsidR="009F6F51" w:rsidRPr="00E35409" w:rsidRDefault="009F6F51" w:rsidP="00E35409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E35409">
        <w:rPr>
          <w:rFonts w:ascii="Times New Roman" w:hAnsi="Times New Roman"/>
          <w:sz w:val="24"/>
          <w:lang w:eastAsia="ru-RU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9F6F51" w:rsidRPr="00E35409" w:rsidRDefault="009F6F51" w:rsidP="00E35409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E35409">
        <w:rPr>
          <w:rFonts w:ascii="Times New Roman" w:hAnsi="Times New Roman"/>
          <w:sz w:val="24"/>
          <w:lang w:eastAsia="ru-RU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9F6F51" w:rsidRPr="00E35409" w:rsidRDefault="009F6F51" w:rsidP="00E35409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E35409">
        <w:rPr>
          <w:rFonts w:ascii="Times New Roman" w:hAnsi="Times New Roman"/>
          <w:sz w:val="24"/>
          <w:lang w:eastAsia="ru-RU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9F6F51" w:rsidRPr="00E35409" w:rsidRDefault="009F6F51" w:rsidP="00E35409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E35409">
        <w:rPr>
          <w:rFonts w:ascii="Times New Roman" w:hAnsi="Times New Roman"/>
          <w:sz w:val="24"/>
          <w:lang w:eastAsia="ru-RU"/>
        </w:rPr>
        <w:t>4) умение оценивать правильность выполнения учебной задачи, собственные возможности ее решения;</w:t>
      </w:r>
    </w:p>
    <w:p w:rsidR="009F6F51" w:rsidRPr="00E35409" w:rsidRDefault="009F6F51" w:rsidP="00E35409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E35409">
        <w:rPr>
          <w:rFonts w:ascii="Times New Roman" w:hAnsi="Times New Roman"/>
          <w:sz w:val="24"/>
          <w:lang w:eastAsia="ru-RU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F6F51" w:rsidRPr="00E35409" w:rsidRDefault="009F6F51" w:rsidP="00E35409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E35409">
        <w:rPr>
          <w:rFonts w:ascii="Times New Roman" w:hAnsi="Times New Roman"/>
          <w:sz w:val="24"/>
          <w:lang w:eastAsia="ru-RU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9F6F51" w:rsidRPr="00E35409" w:rsidRDefault="009F6F51" w:rsidP="00E35409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E35409">
        <w:rPr>
          <w:rFonts w:ascii="Times New Roman" w:hAnsi="Times New Roman"/>
          <w:sz w:val="24"/>
          <w:lang w:eastAsia="ru-RU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9F6F51" w:rsidRPr="00E35409" w:rsidRDefault="009F6F51" w:rsidP="00E35409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E35409">
        <w:rPr>
          <w:rFonts w:ascii="Times New Roman" w:hAnsi="Times New Roman"/>
          <w:sz w:val="24"/>
          <w:lang w:eastAsia="ru-RU"/>
        </w:rPr>
        <w:t>8) смысловое чтение;</w:t>
      </w:r>
    </w:p>
    <w:p w:rsidR="009F6F51" w:rsidRPr="00E35409" w:rsidRDefault="009F6F51" w:rsidP="00E35409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E35409">
        <w:rPr>
          <w:rFonts w:ascii="Times New Roman" w:hAnsi="Times New Roman"/>
          <w:sz w:val="24"/>
          <w:lang w:eastAsia="ru-RU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9F6F51" w:rsidRPr="00E35409" w:rsidRDefault="009F6F51" w:rsidP="00E35409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E35409">
        <w:rPr>
          <w:rFonts w:ascii="Times New Roman" w:hAnsi="Times New Roman"/>
          <w:sz w:val="24"/>
          <w:lang w:eastAsia="ru-RU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9F6F51" w:rsidRPr="00E35409" w:rsidRDefault="009F6F51" w:rsidP="00E35409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E35409">
        <w:rPr>
          <w:rFonts w:ascii="Times New Roman" w:hAnsi="Times New Roman"/>
          <w:sz w:val="24"/>
          <w:lang w:eastAsia="ru-RU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9F6F51" w:rsidRPr="00880124" w:rsidRDefault="009F6F51" w:rsidP="00E35409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  <w:r w:rsidRPr="00E35409">
        <w:rPr>
          <w:rFonts w:ascii="Times New Roman" w:hAnsi="Times New Roman"/>
          <w:sz w:val="24"/>
          <w:lang w:eastAsia="ru-RU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sz w:val="24"/>
          <w:lang w:eastAsia="ru-RU"/>
        </w:rPr>
      </w:pP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b/>
          <w:i/>
          <w:szCs w:val="24"/>
          <w:lang w:eastAsia="ru-RU"/>
        </w:rPr>
      </w:pPr>
      <w:r w:rsidRPr="00880124">
        <w:rPr>
          <w:rFonts w:ascii="Times New Roman" w:hAnsi="Times New Roman"/>
          <w:b/>
          <w:sz w:val="24"/>
          <w:szCs w:val="24"/>
          <w:lang w:eastAsia="ru-RU"/>
        </w:rPr>
        <w:t>Метапредметные результаты</w:t>
      </w:r>
      <w:r w:rsidRPr="00880124">
        <w:rPr>
          <w:rFonts w:ascii="Times New Roman" w:hAnsi="Times New Roman"/>
          <w:sz w:val="24"/>
          <w:szCs w:val="24"/>
          <w:lang w:eastAsia="ru-RU"/>
        </w:rPr>
        <w:t>, включают освоенные обучающимисямежпредметные понятия и универсальные учебные действия (регулятивные, познавательные, коммуникативные).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80124">
        <w:rPr>
          <w:rFonts w:ascii="Times New Roman" w:hAnsi="Times New Roman"/>
          <w:b/>
          <w:sz w:val="24"/>
          <w:szCs w:val="24"/>
          <w:lang w:eastAsia="ru-RU"/>
        </w:rPr>
        <w:t>Межпредметные понятия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Условием формирования межпредметных понятий, например, таких как система, </w:t>
      </w:r>
      <w:r w:rsidRPr="00880124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факт, закономерность, феномен, анализ, синтез</w:t>
      </w:r>
      <w:r w:rsidRPr="00880124">
        <w:rPr>
          <w:rFonts w:ascii="Times New Roman" w:hAnsi="Times New Roman"/>
          <w:sz w:val="24"/>
          <w:szCs w:val="24"/>
          <w:lang w:eastAsia="ru-RU"/>
        </w:rPr>
        <w:t xml:space="preserve"> является овладение обучающимися основами читательской компетенции, приобретение навыков работы с информацией, участие в проектной деятельности. 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При изучении учебного предмета «Основы духовно-нравственной культуры народов России» обучающиеся усовершенствуют приобретённые на первом уровне </w:t>
      </w:r>
      <w:r w:rsidRPr="00880124">
        <w:rPr>
          <w:rFonts w:ascii="Times New Roman" w:hAnsi="Times New Roman"/>
          <w:b/>
          <w:sz w:val="24"/>
          <w:szCs w:val="24"/>
          <w:lang w:eastAsia="ru-RU"/>
        </w:rPr>
        <w:t>навыки работы с информацией</w:t>
      </w:r>
      <w:r w:rsidRPr="00880124">
        <w:rPr>
          <w:rFonts w:ascii="Times New Roman" w:hAnsi="Times New Roman"/>
          <w:sz w:val="24"/>
          <w:szCs w:val="24"/>
          <w:lang w:eastAsia="ru-RU"/>
        </w:rPr>
        <w:t xml:space="preserve">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• выделять главную и избыточную информацию, выполнять смысловое свёртывание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• заполнять и дополнять таблицы, схемы, диаграммы, тексты.</w:t>
      </w:r>
    </w:p>
    <w:p w:rsidR="009F6F51" w:rsidRPr="00880124" w:rsidRDefault="009F6F51" w:rsidP="005B788E">
      <w:pPr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В ходе изучения учебного предмета, обучающиеся </w:t>
      </w:r>
      <w:r w:rsidRPr="00880124">
        <w:rPr>
          <w:rFonts w:ascii="Times New Roman" w:hAnsi="Times New Roman"/>
          <w:b/>
          <w:sz w:val="24"/>
          <w:szCs w:val="24"/>
          <w:lang w:eastAsia="ru-RU"/>
        </w:rPr>
        <w:t>приобретут опыт проектной деятельности</w:t>
      </w:r>
      <w:r w:rsidRPr="00880124">
        <w:rPr>
          <w:rFonts w:ascii="Times New Roman" w:hAnsi="Times New Roman"/>
          <w:sz w:val="24"/>
          <w:szCs w:val="24"/>
          <w:lang w:eastAsia="ru-RU"/>
        </w:rPr>
        <w:t xml:space="preserve">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неопределённости.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9F6F51" w:rsidRPr="00880124" w:rsidRDefault="009F6F51" w:rsidP="005B788E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9F6F51" w:rsidRPr="00880124" w:rsidRDefault="009F6F51" w:rsidP="005B788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80124">
        <w:rPr>
          <w:rFonts w:ascii="Times New Roman" w:hAnsi="Times New Roman"/>
          <w:b/>
          <w:sz w:val="24"/>
          <w:szCs w:val="24"/>
          <w:lang w:eastAsia="ru-RU"/>
        </w:rPr>
        <w:t>Регулятивные УУД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10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9F6F51" w:rsidRPr="00880124" w:rsidRDefault="009F6F51" w:rsidP="005B788E">
      <w:pPr>
        <w:widowControl w:val="0"/>
        <w:tabs>
          <w:tab w:val="left" w:pos="1134"/>
        </w:tabs>
        <w:spacing w:after="0" w:line="240" w:lineRule="auto"/>
        <w:ind w:left="1069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Обучающийся сможет: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анализировать существующие и планировать будущие образовательные результаты;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идентифицировать собственные проблемы и определять главную проблему;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выдвигать версии решения проблемы, формулировать гипотезы, предвосхищать конечный результат;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ставить цель деятельности на основе определенной проблемы и существующих возможностей;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формулировать учебные задачи как шаги достижения поставленной цели деятельности;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hanging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1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9F6F51" w:rsidRPr="00880124" w:rsidRDefault="009F6F51" w:rsidP="005B788E">
      <w:pPr>
        <w:pStyle w:val="ListParagraph"/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    Обучающийся сможет: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обосновывать и осуществлять выбор наиболее эффективных способов решения учебных и познавательных задач;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составлять план решения проблемы (выполнения проекта, проведения исследования);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9F6F51" w:rsidRPr="00880124" w:rsidRDefault="009F6F51" w:rsidP="005B788E">
      <w:pPr>
        <w:pStyle w:val="ListParagraph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планировать и корректировать свою индивидуальную образовательную траекторию.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0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9F6F51" w:rsidRPr="00880124" w:rsidRDefault="009F6F51" w:rsidP="00480645">
      <w:pPr>
        <w:pStyle w:val="ListParagraph"/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Обучающийся сможет: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оценивать свою деятельность, аргументируя причины достижения или отсутствия планируемого результата;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сверять свои действия с целью и, при необходимости, исправлять ошибки самостоятельно.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0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Умение оценивать правильность выполнения учебной задачи, собственные возможности ее решения. </w:t>
      </w:r>
    </w:p>
    <w:p w:rsidR="009F6F51" w:rsidRPr="00880124" w:rsidRDefault="009F6F51" w:rsidP="00480645">
      <w:pPr>
        <w:pStyle w:val="ListParagraph"/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Обучающийся сможет: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определять критерии правильности (корректности) выполнения учебной задачи;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анализировать и обосновывать применение соответствующего инструментария для выполнения учебной задачи;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фиксировать и анализировать динамику собственных образовательных результатов.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0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познавательной.</w:t>
      </w:r>
    </w:p>
    <w:p w:rsidR="009F6F51" w:rsidRPr="00880124" w:rsidRDefault="009F6F51" w:rsidP="00480645">
      <w:pPr>
        <w:pStyle w:val="ListParagraph"/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 Обучающийся сможет: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принимать решение в учебной ситуации и нести за него ответственность;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9F6F51" w:rsidRPr="00880124" w:rsidRDefault="009F6F51" w:rsidP="005B788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80124">
        <w:rPr>
          <w:rFonts w:ascii="Times New Roman" w:hAnsi="Times New Roman"/>
          <w:b/>
          <w:sz w:val="24"/>
          <w:szCs w:val="24"/>
          <w:lang w:eastAsia="ru-RU"/>
        </w:rPr>
        <w:t>Познавательные УУД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5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9F6F51" w:rsidRPr="00880124" w:rsidRDefault="009F6F51" w:rsidP="00480645">
      <w:pPr>
        <w:pStyle w:val="ListParagraph"/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Обучающийся сможет: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подбирать слова, соподчиненные ключевому слову, определяющие его признаки и свойства;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выстраивать логическую цепочку, состоящую из ключевого слова и соподчиненных ему слов;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выделять общий признак двух или нескольких предметов или явлений и объяснять их сходство;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выделять явление из общего ряда других явлений;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строить рассуждение на основе сравнения предметов и явлений, выделяя при этом общие признаки;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излагать полученную информацию, интерпретируя ее в контексте решаемой задачи;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вербализовать эмоциональное впечатление, оказанное на него источником;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5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9F6F51" w:rsidRPr="00880124" w:rsidRDefault="009F6F51" w:rsidP="00480645">
      <w:pPr>
        <w:pStyle w:val="ListParagraph"/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Обучающийся сможет: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обозначать символом и знаком предмет и/или явление;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создавать абстрактный или реальный образ предмета и/или явления;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строить модель/схему на основе условий задачи и/или способа ее решения;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преобразовывать модели с целью выявления общих законов, определяющих данную предметную область;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строить доказательство: прямое, косвенное, от противного;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5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Смысловое чтение. </w:t>
      </w:r>
    </w:p>
    <w:p w:rsidR="009F6F51" w:rsidRPr="00880124" w:rsidRDefault="009F6F51" w:rsidP="00480645">
      <w:pPr>
        <w:pStyle w:val="ListParagraph"/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Обучающийся сможет: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находить в тексте требуемую информацию (в соответствии с целями своей деятельности);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ориентироваться в содержании текста, понимать целостный смысл текста, структурировать текст;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устанавливать взаимосвязь описанных в тексте событий, явлений, процессов;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резюмировать главную идею текста;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критически оценивать содержание и форму текста.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5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</w:r>
    </w:p>
    <w:p w:rsidR="009F6F51" w:rsidRPr="00880124" w:rsidRDefault="009F6F51" w:rsidP="00480645">
      <w:pPr>
        <w:pStyle w:val="ListParagraph"/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Обучающийся сможет: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определять свое отношение к природной среде;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проводить причинный и вероятностный анализ экологических ситуаций;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прогнозировать изменения ситуации при смене действия одного фактора на действие другого фактора;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1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выражать свое отношение к природе через рисунки, сочинения, модели, проектные работы.</w:t>
      </w:r>
    </w:p>
    <w:p w:rsidR="009F6F51" w:rsidRPr="00880124" w:rsidRDefault="009F6F51" w:rsidP="00480645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Развитие мотивации к овладению культурой активного использования словарей и других поисковых систем.</w:t>
      </w:r>
    </w:p>
    <w:p w:rsidR="009F6F51" w:rsidRPr="00880124" w:rsidRDefault="009F6F51" w:rsidP="00480645">
      <w:pPr>
        <w:pStyle w:val="ListParagraph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Обучающийся сможет:</w:t>
      </w:r>
    </w:p>
    <w:p w:rsidR="009F6F51" w:rsidRPr="00880124" w:rsidRDefault="009F6F51" w:rsidP="00480645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Calibri"/>
          <w:sz w:val="24"/>
          <w:szCs w:val="24"/>
        </w:rPr>
      </w:pPr>
      <w:r w:rsidRPr="00880124">
        <w:rPr>
          <w:rFonts w:ascii="Times New Roman" w:hAnsi="Times New Roman" w:cs="Calibri"/>
          <w:sz w:val="24"/>
          <w:szCs w:val="24"/>
        </w:rPr>
        <w:t>определять необходимые ключевые поисковые слова и запросы;</w:t>
      </w:r>
    </w:p>
    <w:p w:rsidR="009F6F51" w:rsidRPr="00880124" w:rsidRDefault="009F6F51" w:rsidP="00480645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Calibri"/>
          <w:sz w:val="24"/>
          <w:szCs w:val="24"/>
        </w:rPr>
      </w:pPr>
      <w:r w:rsidRPr="00880124">
        <w:rPr>
          <w:rFonts w:ascii="Times New Roman" w:hAnsi="Times New Roman" w:cs="Calibri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9F6F51" w:rsidRPr="00880124" w:rsidRDefault="009F6F51" w:rsidP="00480645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Calibri"/>
          <w:sz w:val="24"/>
          <w:szCs w:val="24"/>
        </w:rPr>
      </w:pPr>
      <w:r w:rsidRPr="00880124">
        <w:rPr>
          <w:rFonts w:ascii="Times New Roman" w:hAnsi="Times New Roman" w:cs="Calibri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соотносить полученные результаты поиска со своей деятельностью.</w:t>
      </w:r>
    </w:p>
    <w:p w:rsidR="009F6F51" w:rsidRPr="00880124" w:rsidRDefault="009F6F51" w:rsidP="005B788E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880124">
        <w:rPr>
          <w:rFonts w:ascii="Times New Roman" w:hAnsi="Times New Roman"/>
          <w:b/>
          <w:sz w:val="24"/>
          <w:szCs w:val="24"/>
          <w:lang w:eastAsia="ru-RU"/>
        </w:rPr>
        <w:t>Коммуникативные УУД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Calibri"/>
          <w:sz w:val="24"/>
          <w:szCs w:val="24"/>
        </w:rPr>
      </w:pPr>
      <w:r w:rsidRPr="00880124">
        <w:rPr>
          <w:rFonts w:ascii="Times New Roman" w:hAnsi="Times New Roman" w:cs="Calibri"/>
          <w:sz w:val="24"/>
          <w:szCs w:val="24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9F6F51" w:rsidRPr="00880124" w:rsidRDefault="009F6F51" w:rsidP="00480645">
      <w:pPr>
        <w:pStyle w:val="ListParagraph"/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 w:cs="Calibri"/>
          <w:sz w:val="24"/>
          <w:szCs w:val="24"/>
        </w:rPr>
      </w:pPr>
      <w:r w:rsidRPr="00880124">
        <w:rPr>
          <w:rFonts w:ascii="Times New Roman" w:hAnsi="Times New Roman" w:cs="Calibri"/>
          <w:sz w:val="24"/>
          <w:szCs w:val="24"/>
        </w:rPr>
        <w:t>Обучающийся сможет: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определять возможные роли в совместной деятельности;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играть определенную роль в совместной деятельности;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строить позитивные отношения в процессе учебной и познавательной деятельности;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предлагать альтернативное решение в конфликтной ситуации;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выделять общую точку зрения в дискуссии;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договариваться о правилах и вопросах для обсуждения в соответствии с поставленной перед группой задачей;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1"/>
        </w:num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9F6F51" w:rsidRPr="00880124" w:rsidRDefault="009F6F51" w:rsidP="00480645">
      <w:pPr>
        <w:pStyle w:val="ListParagraph"/>
        <w:widowControl w:val="0"/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Обучающийся сможет: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определять задачу коммуникации и в соответствии с ней отбирать речевые средства;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представлять в устной или письменной форме развернутый план собственной деятельности;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высказывать и обосновывать мнение (суждение) и запрашивать мнение партнера в рамках диалога;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принимать решение в ходе диалога и согласовывать его с собеседником;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9F6F51" w:rsidRPr="00880124" w:rsidRDefault="009F6F51" w:rsidP="00480645">
      <w:pPr>
        <w:pStyle w:val="ListParagraph"/>
        <w:widowControl w:val="0"/>
        <w:numPr>
          <w:ilvl w:val="0"/>
          <w:numId w:val="2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Формирование и развитие компетентности в области использования информационно-коммуникационных технологий (далее – ИКТ).</w:t>
      </w:r>
    </w:p>
    <w:p w:rsidR="009F6F51" w:rsidRPr="00880124" w:rsidRDefault="009F6F51" w:rsidP="00480645">
      <w:pPr>
        <w:pStyle w:val="ListParagraph"/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 xml:space="preserve"> Обучающийся сможет:</w:t>
      </w:r>
    </w:p>
    <w:p w:rsidR="009F6F51" w:rsidRPr="00880124" w:rsidRDefault="009F6F51" w:rsidP="00453E57">
      <w:pPr>
        <w:pStyle w:val="ListParagraph"/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9F6F51" w:rsidRPr="00880124" w:rsidRDefault="009F6F51" w:rsidP="00453E57">
      <w:pPr>
        <w:pStyle w:val="ListParagraph"/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9F6F51" w:rsidRPr="00880124" w:rsidRDefault="009F6F51" w:rsidP="00453E57">
      <w:pPr>
        <w:pStyle w:val="ListParagraph"/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выделять информационный аспект задачи, оперировать данными, использовать модель решения задачи;</w:t>
      </w:r>
    </w:p>
    <w:p w:rsidR="009F6F51" w:rsidRPr="00880124" w:rsidRDefault="009F6F51" w:rsidP="00453E57">
      <w:pPr>
        <w:pStyle w:val="ListParagraph"/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написание писем, сочинений, докладов, рефератов, создание презентаций и др.;</w:t>
      </w:r>
    </w:p>
    <w:p w:rsidR="009F6F51" w:rsidRPr="00880124" w:rsidRDefault="009F6F51" w:rsidP="00453E57">
      <w:pPr>
        <w:pStyle w:val="ListParagraph"/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использовать информацию с учетом этических и правовых норм;</w:t>
      </w:r>
    </w:p>
    <w:p w:rsidR="009F6F51" w:rsidRPr="00880124" w:rsidRDefault="009F6F51" w:rsidP="00453E57">
      <w:pPr>
        <w:pStyle w:val="ListParagraph"/>
        <w:widowControl w:val="0"/>
        <w:numPr>
          <w:ilvl w:val="0"/>
          <w:numId w:val="24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80124">
        <w:rPr>
          <w:rFonts w:ascii="Times New Roman" w:hAnsi="Times New Roman"/>
          <w:sz w:val="24"/>
          <w:szCs w:val="24"/>
          <w:lang w:eastAsia="ru-RU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9F6F51" w:rsidRPr="00E35409" w:rsidRDefault="009F6F51" w:rsidP="00E35409">
      <w:pPr>
        <w:pStyle w:val="ListParagraph"/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E35409">
        <w:rPr>
          <w:rFonts w:ascii="Times New Roman" w:hAnsi="Times New Roman"/>
          <w:b/>
          <w:sz w:val="24"/>
          <w:szCs w:val="24"/>
          <w:lang w:eastAsia="ru-RU"/>
        </w:rPr>
        <w:t>Изучение предметной области "Основы духовно-нравственной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культуры народов России"</w:t>
      </w:r>
      <w:r w:rsidRPr="00E35409">
        <w:rPr>
          <w:rFonts w:ascii="Times New Roman" w:hAnsi="Times New Roman"/>
          <w:b/>
          <w:sz w:val="24"/>
          <w:szCs w:val="24"/>
          <w:lang w:eastAsia="ru-RU"/>
        </w:rPr>
        <w:t xml:space="preserve"> обеспечи</w:t>
      </w:r>
      <w:r>
        <w:rPr>
          <w:rFonts w:ascii="Times New Roman" w:hAnsi="Times New Roman"/>
          <w:b/>
          <w:sz w:val="24"/>
          <w:szCs w:val="24"/>
          <w:lang w:eastAsia="ru-RU"/>
        </w:rPr>
        <w:t>вают</w:t>
      </w:r>
      <w:r w:rsidRPr="00E35409">
        <w:rPr>
          <w:rFonts w:ascii="Times New Roman" w:hAnsi="Times New Roman"/>
          <w:b/>
          <w:sz w:val="24"/>
          <w:szCs w:val="24"/>
          <w:lang w:eastAsia="ru-RU"/>
        </w:rPr>
        <w:t>:</w:t>
      </w:r>
    </w:p>
    <w:p w:rsidR="009F6F51" w:rsidRPr="00E35409" w:rsidRDefault="009F6F51" w:rsidP="00E35409">
      <w:pPr>
        <w:pStyle w:val="ListParagraph"/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9F6F51" w:rsidRPr="00E35409" w:rsidRDefault="009F6F51" w:rsidP="00E35409">
      <w:pPr>
        <w:pStyle w:val="ListParagraph"/>
        <w:widowControl w:val="0"/>
        <w:numPr>
          <w:ilvl w:val="0"/>
          <w:numId w:val="3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9F6F51" w:rsidRPr="00E35409" w:rsidRDefault="009F6F51" w:rsidP="00E35409">
      <w:pPr>
        <w:pStyle w:val="ListParagraph"/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F6F51" w:rsidRPr="00E35409" w:rsidRDefault="009F6F51" w:rsidP="00E35409">
      <w:pPr>
        <w:pStyle w:val="ListParagraph"/>
        <w:widowControl w:val="0"/>
        <w:numPr>
          <w:ilvl w:val="0"/>
          <w:numId w:val="3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</w:t>
      </w:r>
    </w:p>
    <w:p w:rsidR="009F6F51" w:rsidRPr="00E35409" w:rsidRDefault="009F6F51" w:rsidP="00E35409">
      <w:pPr>
        <w:pStyle w:val="ListParagraph"/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F6F51" w:rsidRPr="00E35409" w:rsidRDefault="009F6F51" w:rsidP="00E35409">
      <w:pPr>
        <w:pStyle w:val="ListParagraph"/>
        <w:widowControl w:val="0"/>
        <w:numPr>
          <w:ilvl w:val="0"/>
          <w:numId w:val="3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9F6F51" w:rsidRPr="00E35409" w:rsidRDefault="009F6F51" w:rsidP="00E35409">
      <w:pPr>
        <w:pStyle w:val="ListParagraph"/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F6F51" w:rsidRPr="00E35409" w:rsidRDefault="009F6F51" w:rsidP="00E35409">
      <w:pPr>
        <w:pStyle w:val="ListParagraph"/>
        <w:widowControl w:val="0"/>
        <w:numPr>
          <w:ilvl w:val="0"/>
          <w:numId w:val="3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понимание значения нравственности, веры и религии в жизни человека, семьи и общества;</w:t>
      </w:r>
    </w:p>
    <w:p w:rsidR="009F6F51" w:rsidRPr="00E35409" w:rsidRDefault="009F6F51" w:rsidP="00E35409">
      <w:pPr>
        <w:pStyle w:val="ListParagraph"/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F6F51" w:rsidRPr="00E35409" w:rsidRDefault="009F6F51" w:rsidP="00E35409">
      <w:pPr>
        <w:pStyle w:val="ListParagraph"/>
        <w:widowControl w:val="0"/>
        <w:numPr>
          <w:ilvl w:val="0"/>
          <w:numId w:val="3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35409">
        <w:rPr>
          <w:rFonts w:ascii="Times New Roman" w:hAnsi="Times New Roman"/>
          <w:sz w:val="24"/>
          <w:szCs w:val="24"/>
          <w:lang w:eastAsia="ru-RU"/>
        </w:rPr>
        <w:t>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</w:p>
    <w:p w:rsidR="009F6F51" w:rsidRPr="00880124" w:rsidRDefault="009F6F51" w:rsidP="005B788E">
      <w:pPr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  <w:r w:rsidRPr="00880124"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  <w:t xml:space="preserve">Предметные результаты: </w:t>
      </w:r>
    </w:p>
    <w:p w:rsidR="009F6F51" w:rsidRPr="00880124" w:rsidRDefault="009F6F51" w:rsidP="00453E57">
      <w:pPr>
        <w:pStyle w:val="21"/>
        <w:shd w:val="clear" w:color="auto" w:fill="auto"/>
        <w:spacing w:before="0" w:after="0" w:line="274" w:lineRule="exact"/>
        <w:ind w:right="6180"/>
      </w:pPr>
      <w:r w:rsidRPr="00880124">
        <w:t xml:space="preserve">             Обучающийся научится:</w:t>
      </w:r>
    </w:p>
    <w:p w:rsidR="009F6F51" w:rsidRPr="00880124" w:rsidRDefault="009F6F51" w:rsidP="00453E57">
      <w:pPr>
        <w:pStyle w:val="21"/>
        <w:numPr>
          <w:ilvl w:val="0"/>
          <w:numId w:val="28"/>
        </w:numPr>
        <w:shd w:val="clear" w:color="auto" w:fill="auto"/>
        <w:tabs>
          <w:tab w:val="left" w:pos="1148"/>
        </w:tabs>
        <w:spacing w:before="0" w:after="0" w:line="278" w:lineRule="exact"/>
        <w:jc w:val="both"/>
      </w:pPr>
      <w:r w:rsidRPr="00880124">
        <w:t>Давать оценку событиям и личностям отечественной истории данного периода.</w:t>
      </w:r>
    </w:p>
    <w:p w:rsidR="009F6F51" w:rsidRPr="00880124" w:rsidRDefault="009F6F51" w:rsidP="00453E57">
      <w:pPr>
        <w:pStyle w:val="21"/>
        <w:numPr>
          <w:ilvl w:val="0"/>
          <w:numId w:val="28"/>
        </w:numPr>
        <w:shd w:val="clear" w:color="auto" w:fill="auto"/>
        <w:tabs>
          <w:tab w:val="left" w:pos="1148"/>
        </w:tabs>
        <w:spacing w:before="0" w:after="0" w:line="278" w:lineRule="exact"/>
        <w:jc w:val="both"/>
      </w:pPr>
      <w:r w:rsidRPr="00880124">
        <w:t>Систематизировать, анализировать полученные данные;</w:t>
      </w:r>
    </w:p>
    <w:p w:rsidR="009F6F51" w:rsidRPr="00880124" w:rsidRDefault="009F6F51" w:rsidP="00453E57">
      <w:pPr>
        <w:pStyle w:val="21"/>
        <w:numPr>
          <w:ilvl w:val="0"/>
          <w:numId w:val="28"/>
        </w:numPr>
        <w:shd w:val="clear" w:color="auto" w:fill="auto"/>
        <w:tabs>
          <w:tab w:val="left" w:pos="1148"/>
        </w:tabs>
        <w:spacing w:before="0" w:after="0" w:line="278" w:lineRule="exact"/>
        <w:jc w:val="both"/>
      </w:pPr>
      <w:r w:rsidRPr="00880124">
        <w:t>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ценностями. Осознание целостности окружающего мира, расширение знаний о российской многонациональной культуре, особенностях традиционных религий России.</w:t>
      </w:r>
    </w:p>
    <w:p w:rsidR="009F6F51" w:rsidRPr="00880124" w:rsidRDefault="009F6F51" w:rsidP="00453E57">
      <w:pPr>
        <w:pStyle w:val="21"/>
        <w:numPr>
          <w:ilvl w:val="0"/>
          <w:numId w:val="28"/>
        </w:numPr>
        <w:shd w:val="clear" w:color="auto" w:fill="auto"/>
        <w:tabs>
          <w:tab w:val="left" w:pos="1148"/>
        </w:tabs>
        <w:spacing w:before="0" w:after="0" w:line="283" w:lineRule="exact"/>
        <w:jc w:val="both"/>
      </w:pPr>
      <w:r w:rsidRPr="00880124">
        <w:t>Раскрывать сущность патриотизма, гражданственности; приводить примеры проявления этих качеств из истории и жизни современного общества.</w:t>
      </w:r>
    </w:p>
    <w:p w:rsidR="009F6F51" w:rsidRPr="00880124" w:rsidRDefault="009F6F51" w:rsidP="00453E57">
      <w:pPr>
        <w:pStyle w:val="21"/>
        <w:numPr>
          <w:ilvl w:val="0"/>
          <w:numId w:val="28"/>
        </w:numPr>
        <w:shd w:val="clear" w:color="auto" w:fill="auto"/>
        <w:tabs>
          <w:tab w:val="left" w:pos="1148"/>
        </w:tabs>
        <w:spacing w:before="0" w:after="0" w:line="283" w:lineRule="exact"/>
        <w:jc w:val="both"/>
      </w:pPr>
      <w:r w:rsidRPr="00880124">
        <w:t>Использовать элементы причинно-следственного анализа для:  понимания влияния моральных устоев на развитие общества и человека; понимания значения нравственности, веры и религии в жизни человека, семьи и общества; формирования представлений об исторической роли традиционных религий и гражданского общества в становлении российской государственности; формирование представлений об основах светской этики, культуры, традиционных религий, их роли в развитии культуры и истории России и человечества.</w:t>
      </w:r>
    </w:p>
    <w:p w:rsidR="009F6F51" w:rsidRPr="00880124" w:rsidRDefault="009F6F51" w:rsidP="00453E57">
      <w:pPr>
        <w:pStyle w:val="21"/>
        <w:numPr>
          <w:ilvl w:val="0"/>
          <w:numId w:val="28"/>
        </w:numPr>
        <w:shd w:val="clear" w:color="auto" w:fill="auto"/>
        <w:tabs>
          <w:tab w:val="left" w:pos="1158"/>
        </w:tabs>
        <w:spacing w:before="0" w:after="0" w:line="283" w:lineRule="exact"/>
        <w:jc w:val="both"/>
      </w:pPr>
      <w:r w:rsidRPr="00880124">
        <w:t>Объяснять смысл основных понятий, терминов: религия, культура.</w:t>
      </w:r>
    </w:p>
    <w:p w:rsidR="009F6F51" w:rsidRPr="00880124" w:rsidRDefault="009F6F51" w:rsidP="00453E57">
      <w:pPr>
        <w:pStyle w:val="21"/>
        <w:numPr>
          <w:ilvl w:val="0"/>
          <w:numId w:val="28"/>
        </w:numPr>
        <w:shd w:val="clear" w:color="auto" w:fill="auto"/>
        <w:tabs>
          <w:tab w:val="left" w:pos="1158"/>
        </w:tabs>
        <w:spacing w:before="0" w:after="0" w:line="283" w:lineRule="exact"/>
        <w:jc w:val="both"/>
      </w:pPr>
      <w:r w:rsidRPr="00880124">
        <w:t>Характеризовать основные нормы морали; критически осмысливать информацию морально-нравственного характера, полученную из разнообразных источников.</w:t>
      </w:r>
    </w:p>
    <w:p w:rsidR="009F6F51" w:rsidRPr="00880124" w:rsidRDefault="009F6F51" w:rsidP="00453E57">
      <w:pPr>
        <w:pStyle w:val="21"/>
        <w:numPr>
          <w:ilvl w:val="0"/>
          <w:numId w:val="28"/>
        </w:numPr>
        <w:shd w:val="clear" w:color="auto" w:fill="auto"/>
        <w:tabs>
          <w:tab w:val="left" w:pos="1158"/>
        </w:tabs>
        <w:spacing w:before="0" w:after="0" w:line="283" w:lineRule="exact"/>
        <w:jc w:val="both"/>
      </w:pPr>
      <w:r w:rsidRPr="00880124">
        <w:t>Характеризовать, раскрывать на конкретных примерах основные функции семьи в обществе.</w:t>
      </w:r>
    </w:p>
    <w:p w:rsidR="009F6F51" w:rsidRPr="00880124" w:rsidRDefault="009F6F51" w:rsidP="00453E57">
      <w:pPr>
        <w:pStyle w:val="21"/>
        <w:numPr>
          <w:ilvl w:val="0"/>
          <w:numId w:val="28"/>
        </w:numPr>
        <w:shd w:val="clear" w:color="auto" w:fill="auto"/>
        <w:tabs>
          <w:tab w:val="left" w:pos="1158"/>
        </w:tabs>
        <w:spacing w:before="0" w:after="0" w:line="240" w:lineRule="exact"/>
        <w:jc w:val="both"/>
      </w:pPr>
      <w:r w:rsidRPr="00880124">
        <w:t>Раскрывать основные роли членов семьи.</w:t>
      </w:r>
    </w:p>
    <w:p w:rsidR="009F6F51" w:rsidRPr="00880124" w:rsidRDefault="009F6F51" w:rsidP="00453E57">
      <w:pPr>
        <w:pStyle w:val="21"/>
        <w:numPr>
          <w:ilvl w:val="0"/>
          <w:numId w:val="28"/>
        </w:numPr>
        <w:shd w:val="clear" w:color="auto" w:fill="auto"/>
        <w:tabs>
          <w:tab w:val="left" w:pos="1158"/>
        </w:tabs>
        <w:spacing w:before="0" w:after="0" w:line="274" w:lineRule="exact"/>
        <w:jc w:val="both"/>
      </w:pPr>
      <w:r w:rsidRPr="00880124"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9F6F51" w:rsidRPr="00880124" w:rsidRDefault="009F6F51" w:rsidP="004403BB">
      <w:pPr>
        <w:pStyle w:val="21"/>
        <w:numPr>
          <w:ilvl w:val="0"/>
          <w:numId w:val="28"/>
        </w:numPr>
        <w:shd w:val="clear" w:color="auto" w:fill="auto"/>
        <w:spacing w:before="0" w:after="0" w:line="274" w:lineRule="exact"/>
        <w:jc w:val="both"/>
      </w:pPr>
      <w:r w:rsidRPr="00880124">
        <w:t>Узнавать   основные нормы 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потребительстве.</w:t>
      </w:r>
    </w:p>
    <w:p w:rsidR="009F6F51" w:rsidRPr="00880124" w:rsidRDefault="009F6F51" w:rsidP="004403BB">
      <w:pPr>
        <w:pStyle w:val="21"/>
        <w:shd w:val="clear" w:color="auto" w:fill="auto"/>
        <w:spacing w:before="0" w:after="0" w:line="274" w:lineRule="exact"/>
        <w:ind w:left="720"/>
        <w:jc w:val="both"/>
      </w:pPr>
    </w:p>
    <w:p w:rsidR="009F6F51" w:rsidRPr="00880124" w:rsidRDefault="009F6F51" w:rsidP="00453E57">
      <w:pPr>
        <w:pStyle w:val="21"/>
        <w:shd w:val="clear" w:color="auto" w:fill="auto"/>
        <w:spacing w:before="0" w:after="0" w:line="274" w:lineRule="exact"/>
        <w:ind w:firstLine="780"/>
        <w:jc w:val="both"/>
      </w:pPr>
      <w:r w:rsidRPr="00880124">
        <w:t>Ученик получит возможность научиться: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975"/>
        </w:tabs>
      </w:pPr>
      <w:r w:rsidRPr="00880124">
        <w:t>овладеть различными видами публичных выступлений (высказывания, монолог, дискуссия) и следовании этическим нормам и правилам ведения диалога;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1045"/>
        </w:tabs>
        <w:spacing w:line="278" w:lineRule="exact"/>
      </w:pPr>
      <w:r w:rsidRPr="00880124">
        <w:t>умению выполнять познавательные и практические задания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975"/>
        </w:tabs>
        <w:spacing w:line="278" w:lineRule="exact"/>
      </w:pPr>
      <w:r w:rsidRPr="00880124">
        <w:t>владению коммуникативной деятельностью, активному и адекватному использованию речевых средств, для решения задач общения с учетом особенностей собеседников и ситуации общения (готовность слушать собеседника и вести диалог;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975"/>
        </w:tabs>
        <w:spacing w:line="278" w:lineRule="exact"/>
      </w:pPr>
      <w:r w:rsidRPr="00880124">
        <w:t>излагать свое мнение и аргументировать свою точку зрения, оценивать события, изложенные в текстах разных видов и жанров);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980"/>
        </w:tabs>
        <w:spacing w:line="278" w:lineRule="exact"/>
      </w:pPr>
      <w:r w:rsidRPr="00880124">
        <w:t>овладению навыками смыслового чтения текстов различных стилей и жанров, в том числе религиозного характера;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975"/>
        </w:tabs>
        <w:spacing w:line="278" w:lineRule="exact"/>
      </w:pPr>
      <w:r w:rsidRPr="00880124">
        <w:t>овладению способностью работать с информацией, представленной в разном виде и разнообразной форме;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980"/>
        </w:tabs>
        <w:spacing w:line="283" w:lineRule="exact"/>
      </w:pPr>
      <w:r w:rsidRPr="00880124">
        <w:t>овладению методами познания, логическими действиями и операциями (сравнение, анализ, обобщение, построение рассуждений);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1045"/>
        </w:tabs>
        <w:spacing w:line="283" w:lineRule="exact"/>
      </w:pPr>
      <w:r w:rsidRPr="00880124">
        <w:t>освоению способами решения проблем творческого и поискового характера;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975"/>
        </w:tabs>
        <w:spacing w:line="283" w:lineRule="exact"/>
      </w:pPr>
      <w:r w:rsidRPr="00880124">
        <w:t>умению строить совместную деятельность в соответствии с учебной задачей и культурой коллективного труда.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1045"/>
        </w:tabs>
        <w:spacing w:line="283" w:lineRule="exact"/>
      </w:pPr>
      <w:r w:rsidRPr="00880124">
        <w:t>патриотизму, уважению к истории культуре своего Отечества;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1045"/>
        </w:tabs>
        <w:spacing w:line="283" w:lineRule="exact"/>
      </w:pPr>
      <w:r w:rsidRPr="00880124">
        <w:t>готовности к нравственному саморазвитию;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1045"/>
        </w:tabs>
        <w:spacing w:line="283" w:lineRule="exact"/>
      </w:pPr>
      <w:r w:rsidRPr="00880124">
        <w:t>способности оценивать свои поступки, взаимоотношения со сверстниками;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975"/>
        </w:tabs>
        <w:spacing w:line="283" w:lineRule="exact"/>
      </w:pPr>
      <w:r w:rsidRPr="00880124">
        <w:t>овладеть достаточно высоким уровнем учебной мотивации, самоконтроля и самооценки;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975"/>
        </w:tabs>
        <w:spacing w:line="283" w:lineRule="exact"/>
      </w:pPr>
      <w:r w:rsidRPr="00880124">
        <w:t>овладеть личностными качествами, позволяющими успешно осуществлять различную деятельность и взаимодействие с ее участниками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1009"/>
        </w:tabs>
        <w:spacing w:line="283" w:lineRule="exact"/>
      </w:pPr>
      <w:r w:rsidRPr="00880124">
        <w:t>формированию основ российской гражданской идентичности, пониманию особой роли многонациональной России в современном мире;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990"/>
        </w:tabs>
        <w:spacing w:line="283" w:lineRule="exact"/>
      </w:pPr>
      <w:r w:rsidRPr="00880124">
        <w:t>воспитанию чувства гордости за свою Родину, российский народ и историю России;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1004"/>
        </w:tabs>
        <w:spacing w:line="283" w:lineRule="exact"/>
      </w:pPr>
      <w:r w:rsidRPr="00880124">
        <w:t>формированию ценностей многонационального, многоконфессионального российского общества;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1304"/>
        </w:tabs>
        <w:ind w:right="440"/>
      </w:pPr>
      <w:r w:rsidRPr="00880124">
        <w:t>воспитанию уважительного отношения к своей стране, ее истории, любви к родному краю, своей семье, гуманного отношения, толерантности к людям, независимо от их возраста, национальности, вероисповедания;</w:t>
      </w:r>
    </w:p>
    <w:p w:rsidR="009F6F51" w:rsidRPr="00880124" w:rsidRDefault="009F6F51" w:rsidP="004403BB">
      <w:pPr>
        <w:pStyle w:val="50"/>
        <w:numPr>
          <w:ilvl w:val="0"/>
          <w:numId w:val="29"/>
        </w:numPr>
        <w:shd w:val="clear" w:color="auto" w:fill="auto"/>
        <w:tabs>
          <w:tab w:val="left" w:pos="1275"/>
        </w:tabs>
        <w:spacing w:line="283" w:lineRule="exact"/>
        <w:ind w:right="440"/>
      </w:pPr>
      <w:r w:rsidRPr="00880124">
        <w:t>пониманию роли человека в обществе, принятие норм нравственного поведения, правильного взаимодействия со взрослыми и сверстниками;</w:t>
      </w:r>
    </w:p>
    <w:p w:rsidR="009F6F51" w:rsidRPr="00880124" w:rsidRDefault="009F6F51" w:rsidP="004403BB">
      <w:pPr>
        <w:pStyle w:val="50"/>
        <w:shd w:val="clear" w:color="auto" w:fill="auto"/>
        <w:tabs>
          <w:tab w:val="left" w:pos="1275"/>
        </w:tabs>
        <w:spacing w:line="283" w:lineRule="exact"/>
        <w:ind w:right="440" w:firstLine="0"/>
      </w:pPr>
    </w:p>
    <w:p w:rsidR="009F6F51" w:rsidRPr="00880124" w:rsidRDefault="009F6F51" w:rsidP="00413AFE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/>
          <w:bCs/>
          <w:sz w:val="24"/>
          <w:szCs w:val="24"/>
          <w:lang w:eastAsia="ru-RU"/>
        </w:rPr>
        <w:t>Содержание курса</w:t>
      </w:r>
    </w:p>
    <w:p w:rsidR="009F6F51" w:rsidRPr="00880124" w:rsidRDefault="009F6F51" w:rsidP="00413AFE">
      <w:pPr>
        <w:spacing w:after="0" w:line="240" w:lineRule="auto"/>
        <w:ind w:left="720"/>
        <w:contextualSpacing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9F6F51" w:rsidRPr="00880124" w:rsidRDefault="009F6F51" w:rsidP="00413AFE">
      <w:pPr>
        <w:spacing w:after="0" w:line="240" w:lineRule="auto"/>
        <w:ind w:left="720"/>
        <w:contextualSpacing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/>
          <w:bCs/>
          <w:sz w:val="24"/>
          <w:szCs w:val="24"/>
          <w:lang w:eastAsia="ru-RU"/>
        </w:rPr>
        <w:t>Российская Федерация.</w:t>
      </w:r>
    </w:p>
    <w:p w:rsidR="009F6F51" w:rsidRPr="00880124" w:rsidRDefault="009F6F51" w:rsidP="00413AFE">
      <w:pPr>
        <w:spacing w:after="0" w:line="240" w:lineRule="auto"/>
        <w:ind w:left="720"/>
        <w:contextualSpacing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Cs/>
          <w:sz w:val="24"/>
          <w:szCs w:val="24"/>
          <w:lang w:eastAsia="ru-RU"/>
        </w:rPr>
        <w:t>Народы России, их духовно-нравственная культура. Понятие Родины.</w:t>
      </w:r>
    </w:p>
    <w:p w:rsidR="009F6F51" w:rsidRPr="00880124" w:rsidRDefault="009F6F51" w:rsidP="00413AFE">
      <w:pPr>
        <w:spacing w:after="0" w:line="240" w:lineRule="auto"/>
        <w:ind w:left="720"/>
        <w:contextualSpacing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Cs/>
          <w:sz w:val="24"/>
          <w:szCs w:val="24"/>
          <w:lang w:eastAsia="ru-RU"/>
        </w:rPr>
        <w:t>Российская Федерация. Важнейшие положения Конституции РФ. Права и обязанности граждан. Государственное устройство. Символы государства: герб, флаг, гимн. Россия - многонациональное государство.</w:t>
      </w:r>
    </w:p>
    <w:p w:rsidR="009F6F51" w:rsidRPr="00880124" w:rsidRDefault="009F6F51" w:rsidP="00413AFE">
      <w:pPr>
        <w:spacing w:after="0" w:line="240" w:lineRule="auto"/>
        <w:ind w:left="720"/>
        <w:contextualSpacing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/>
          <w:bCs/>
          <w:sz w:val="24"/>
          <w:szCs w:val="24"/>
          <w:lang w:eastAsia="ru-RU"/>
        </w:rPr>
        <w:t>Этика. Мораль. Нравственность.</w:t>
      </w:r>
    </w:p>
    <w:p w:rsidR="009F6F51" w:rsidRPr="00880124" w:rsidRDefault="009F6F51" w:rsidP="00413AFE">
      <w:pPr>
        <w:spacing w:after="0" w:line="240" w:lineRule="auto"/>
        <w:ind w:left="720"/>
        <w:contextualSpacing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Cs/>
          <w:sz w:val="24"/>
          <w:szCs w:val="24"/>
          <w:lang w:eastAsia="ru-RU"/>
        </w:rPr>
        <w:t>Понятия этика, мораль (нравственность). Назначение этики, ее категории. Нормы этикета, ихразвитиеисовершенствование.Порядочность:честность,надежность,соблюдение норм морали. Достоинство и благородство. Совесть. Важнейшие качества личности: порядочность, совесть, доверие. Убежденность в честности и порядочности товарища, вера в искренность и добросовестность его поступков. Откровенность. Доверие и доверчивость. Самодоверие. Советы в сложной жизненной ситуации. Милосердие и сострадание. Правда и ложь.</w:t>
      </w:r>
    </w:p>
    <w:p w:rsidR="009F6F51" w:rsidRPr="00880124" w:rsidRDefault="009F6F51" w:rsidP="00413AFE">
      <w:pPr>
        <w:spacing w:after="0" w:line="240" w:lineRule="auto"/>
        <w:ind w:left="720"/>
        <w:contextualSpacing/>
        <w:rPr>
          <w:rFonts w:ascii="Times New Roman" w:hAnsi="Times New Roman"/>
          <w:b/>
          <w:sz w:val="24"/>
          <w:szCs w:val="24"/>
          <w:lang w:eastAsia="ru-RU"/>
        </w:rPr>
      </w:pPr>
      <w:r w:rsidRPr="00880124">
        <w:rPr>
          <w:rFonts w:ascii="Times New Roman" w:hAnsi="Times New Roman"/>
          <w:b/>
          <w:sz w:val="24"/>
          <w:szCs w:val="24"/>
          <w:lang w:eastAsia="ru-RU"/>
        </w:rPr>
        <w:t>Воспитание и самовоспитание.</w:t>
      </w:r>
    </w:p>
    <w:p w:rsidR="009F6F51" w:rsidRPr="00880124" w:rsidRDefault="009F6F51" w:rsidP="00413AFE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Cs/>
          <w:sz w:val="24"/>
          <w:szCs w:val="24"/>
          <w:lang w:eastAsia="ru-RU"/>
        </w:rPr>
        <w:t>Воспитание положительных качеств личности. Традиции, нормы поведения, обычаи, ценности, передаваемые из поколения в</w:t>
      </w:r>
    </w:p>
    <w:p w:rsidR="009F6F51" w:rsidRPr="00880124" w:rsidRDefault="009F6F51" w:rsidP="00413AFE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Cs/>
          <w:sz w:val="24"/>
          <w:szCs w:val="24"/>
          <w:lang w:eastAsia="ru-RU"/>
        </w:rPr>
        <w:t>поколение. Воспитание в труде и вере, уважение и помощь родителям, старшим. Самовоспитание. Учение.</w:t>
      </w:r>
    </w:p>
    <w:p w:rsidR="009F6F51" w:rsidRPr="00880124" w:rsidRDefault="009F6F51" w:rsidP="00413AFE">
      <w:pPr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/>
          <w:bCs/>
          <w:sz w:val="24"/>
          <w:szCs w:val="24"/>
          <w:lang w:eastAsia="ru-RU"/>
        </w:rPr>
        <w:t>Важнейшие качества личности.</w:t>
      </w:r>
    </w:p>
    <w:p w:rsidR="009F6F51" w:rsidRPr="00880124" w:rsidRDefault="009F6F51" w:rsidP="00413AFE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Cs/>
          <w:sz w:val="24"/>
          <w:szCs w:val="24"/>
          <w:lang w:eastAsia="ru-RU"/>
        </w:rPr>
        <w:t>Честь и достоинство. Развитие представлений о чести и достоинстве людей в разные эпохи: средневековые рыцари, дворяне.</w:t>
      </w:r>
    </w:p>
    <w:p w:rsidR="009F6F51" w:rsidRPr="00880124" w:rsidRDefault="009F6F51" w:rsidP="00413AFE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Cs/>
          <w:sz w:val="24"/>
          <w:szCs w:val="24"/>
          <w:lang w:eastAsia="ru-RU"/>
        </w:rPr>
        <w:t>Умение отвечать за свои слова и дела. Дворянский кодекс чести. Общественное признание человека, его заслуг.</w:t>
      </w:r>
    </w:p>
    <w:p w:rsidR="009F6F51" w:rsidRPr="00880124" w:rsidRDefault="009F6F51" w:rsidP="00413AFE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Cs/>
          <w:sz w:val="24"/>
          <w:szCs w:val="24"/>
          <w:lang w:eastAsia="ru-RU"/>
        </w:rPr>
        <w:t>Достоинства человека: доблесть, искренность и честность, скромность и простота, благородство души, чистая совесть.</w:t>
      </w:r>
    </w:p>
    <w:p w:rsidR="009F6F51" w:rsidRPr="00880124" w:rsidRDefault="009F6F51" w:rsidP="00413AFE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Cs/>
          <w:sz w:val="24"/>
          <w:szCs w:val="24"/>
          <w:lang w:eastAsia="ru-RU"/>
        </w:rPr>
        <w:t>Честь и достоинство, патриотизм современного молодого человека, ученика.</w:t>
      </w:r>
    </w:p>
    <w:p w:rsidR="009F6F51" w:rsidRPr="00880124" w:rsidRDefault="009F6F51" w:rsidP="00413AFE">
      <w:pPr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Cs/>
          <w:sz w:val="24"/>
          <w:szCs w:val="24"/>
          <w:lang w:eastAsia="ru-RU"/>
        </w:rPr>
        <w:t>Толерантность. Взаимоуважение и взаимопонимание, ответственность и доброжелательность. Мужество. Героизм. Равнодушие и жестокость и их цена.</w:t>
      </w:r>
    </w:p>
    <w:p w:rsidR="009F6F51" w:rsidRPr="00880124" w:rsidRDefault="009F6F51" w:rsidP="00413AFE">
      <w:pPr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/>
          <w:bCs/>
          <w:sz w:val="24"/>
          <w:szCs w:val="24"/>
          <w:lang w:eastAsia="ru-RU"/>
        </w:rPr>
        <w:t>Речевой этикет.</w:t>
      </w:r>
    </w:p>
    <w:p w:rsidR="009F6F51" w:rsidRPr="00880124" w:rsidRDefault="009F6F51" w:rsidP="00413AFE">
      <w:pPr>
        <w:spacing w:after="0" w:line="240" w:lineRule="auto"/>
        <w:ind w:left="709"/>
        <w:rPr>
          <w:rFonts w:ascii="Times New Roman" w:hAnsi="Times New Roman"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Cs/>
          <w:sz w:val="24"/>
          <w:szCs w:val="24"/>
          <w:lang w:eastAsia="ru-RU"/>
        </w:rPr>
        <w:t>Средства речи и правила их использования в различных ситуациях. Правила общения, беседы. Умение начать и поддержать беседу. Особенности речи русского языка.</w:t>
      </w:r>
    </w:p>
    <w:p w:rsidR="009F6F51" w:rsidRPr="00880124" w:rsidRDefault="009F6F51" w:rsidP="00413AFE">
      <w:pPr>
        <w:spacing w:after="0" w:line="240" w:lineRule="auto"/>
        <w:ind w:left="709"/>
        <w:rPr>
          <w:rFonts w:ascii="Times New Roman" w:hAnsi="Times New Roman"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Cs/>
          <w:sz w:val="24"/>
          <w:szCs w:val="24"/>
          <w:lang w:eastAsia="ru-RU"/>
        </w:rPr>
        <w:t>Этикет речи. Правила разговора по телефону.</w:t>
      </w:r>
    </w:p>
    <w:p w:rsidR="009F6F51" w:rsidRPr="00880124" w:rsidRDefault="009F6F51" w:rsidP="00413AFE">
      <w:pPr>
        <w:spacing w:after="0" w:line="240" w:lineRule="auto"/>
        <w:ind w:left="709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/>
          <w:bCs/>
          <w:sz w:val="24"/>
          <w:szCs w:val="24"/>
          <w:lang w:eastAsia="ru-RU"/>
        </w:rPr>
        <w:t>Права и обязанности</w:t>
      </w:r>
    </w:p>
    <w:p w:rsidR="009F6F51" w:rsidRPr="00880124" w:rsidRDefault="009F6F51" w:rsidP="00413AFE">
      <w:pPr>
        <w:spacing w:after="0" w:line="240" w:lineRule="auto"/>
        <w:ind w:left="709"/>
        <w:rPr>
          <w:rFonts w:ascii="Times New Roman" w:hAnsi="Times New Roman"/>
          <w:bCs/>
          <w:sz w:val="24"/>
          <w:szCs w:val="24"/>
          <w:lang w:eastAsia="ru-RU"/>
        </w:rPr>
      </w:pPr>
      <w:r w:rsidRPr="00880124">
        <w:rPr>
          <w:rFonts w:ascii="Times New Roman" w:hAnsi="Times New Roman"/>
          <w:bCs/>
          <w:sz w:val="24"/>
          <w:szCs w:val="24"/>
          <w:lang w:eastAsia="ru-RU"/>
        </w:rPr>
        <w:t>Устав - основной документ учебного заведения. Права и обязанности ученика. Отражение норм права и морали в школьном Уставе. Обязанность посещения занятий в школе. Что запрещено учащимся. Ответственность ученика за свои поступки. Работа комиссии по делам несовершеннолетних и защите их прав.</w:t>
      </w:r>
    </w:p>
    <w:p w:rsidR="009F6F51" w:rsidRPr="00880124" w:rsidRDefault="009F6F51" w:rsidP="00413AFE">
      <w:pPr>
        <w:spacing w:after="0" w:line="240" w:lineRule="auto"/>
        <w:ind w:left="709"/>
        <w:rPr>
          <w:rFonts w:ascii="Times New Roman" w:hAnsi="Times New Roman"/>
          <w:bCs/>
          <w:sz w:val="24"/>
          <w:szCs w:val="24"/>
          <w:lang w:eastAsia="ru-RU"/>
        </w:rPr>
      </w:pPr>
    </w:p>
    <w:p w:rsidR="009F6F51" w:rsidRPr="00880124" w:rsidRDefault="009F6F51" w:rsidP="00413AFE">
      <w:pPr>
        <w:spacing w:after="0" w:line="240" w:lineRule="auto"/>
        <w:ind w:left="709"/>
        <w:rPr>
          <w:rFonts w:ascii="Times New Roman" w:hAnsi="Times New Roman"/>
          <w:bCs/>
          <w:sz w:val="24"/>
          <w:szCs w:val="24"/>
          <w:lang w:eastAsia="ru-RU"/>
        </w:rPr>
      </w:pPr>
    </w:p>
    <w:p w:rsidR="009F6F51" w:rsidRPr="00880124" w:rsidRDefault="009F6F51" w:rsidP="00E06DF7">
      <w:pPr>
        <w:spacing w:after="0" w:line="240" w:lineRule="auto"/>
        <w:ind w:left="142" w:right="-2"/>
        <w:contextualSpacing/>
        <w:rPr>
          <w:rFonts w:ascii="Times New Roman" w:hAnsi="Times New Roman"/>
          <w:sz w:val="24"/>
          <w:szCs w:val="24"/>
        </w:rPr>
      </w:pPr>
      <w:r w:rsidRPr="00880124">
        <w:rPr>
          <w:rFonts w:ascii="Times New Roman" w:hAnsi="Times New Roman"/>
          <w:sz w:val="24"/>
          <w:szCs w:val="24"/>
        </w:rPr>
        <w:t>Тематическое планирование по предмету «Основы духовно-нравственной культуры народов России»  составлено с учетом рабочей программы воспитания.Воспитательный потенциал данного учебного предмета обеспечивает реализацию целевых приоритетов воспитания обучающихся на уровнеООО.</w:t>
      </w:r>
    </w:p>
    <w:p w:rsidR="009F6F51" w:rsidRPr="00880124" w:rsidRDefault="009F6F51" w:rsidP="0062677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F6F51" w:rsidRPr="00880124" w:rsidRDefault="009F6F51" w:rsidP="0062677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80124">
        <w:rPr>
          <w:rFonts w:ascii="Times New Roman" w:hAnsi="Times New Roman"/>
          <w:b/>
          <w:sz w:val="24"/>
          <w:szCs w:val="24"/>
        </w:rPr>
        <w:t>Тематическое планирование</w:t>
      </w:r>
    </w:p>
    <w:p w:rsidR="009F6F51" w:rsidRPr="00880124" w:rsidRDefault="009F6F51" w:rsidP="0062677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464" w:type="dxa"/>
        <w:tblInd w:w="2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01"/>
        <w:gridCol w:w="6095"/>
        <w:gridCol w:w="2268"/>
      </w:tblGrid>
      <w:tr w:rsidR="009F6F51" w:rsidRPr="00CB30F9" w:rsidTr="00CB30F9">
        <w:trPr>
          <w:trHeight w:val="838"/>
        </w:trPr>
        <w:tc>
          <w:tcPr>
            <w:tcW w:w="1101" w:type="dxa"/>
          </w:tcPr>
          <w:p w:rsidR="009F6F51" w:rsidRPr="00CB30F9" w:rsidRDefault="009F6F51" w:rsidP="00CB3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95" w:type="dxa"/>
          </w:tcPr>
          <w:p w:rsidR="009F6F51" w:rsidRPr="00CB30F9" w:rsidRDefault="009F6F51" w:rsidP="00CB3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F6F51" w:rsidRPr="00CB30F9" w:rsidRDefault="009F6F51" w:rsidP="00CB3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Перечень разделов</w:t>
            </w:r>
          </w:p>
        </w:tc>
        <w:tc>
          <w:tcPr>
            <w:tcW w:w="2268" w:type="dxa"/>
          </w:tcPr>
          <w:p w:rsidR="009F6F51" w:rsidRPr="00CB30F9" w:rsidRDefault="009F6F51" w:rsidP="00CB3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F6F51" w:rsidRPr="00CB30F9" w:rsidRDefault="009F6F51" w:rsidP="00CB3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часов</w:t>
            </w:r>
          </w:p>
          <w:p w:rsidR="009F6F51" w:rsidRPr="00CB30F9" w:rsidRDefault="009F6F51" w:rsidP="00CB3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F6F51" w:rsidRPr="00CB30F9" w:rsidTr="00CB30F9">
        <w:tc>
          <w:tcPr>
            <w:tcW w:w="1101" w:type="dxa"/>
          </w:tcPr>
          <w:p w:rsidR="009F6F51" w:rsidRPr="00CB30F9" w:rsidRDefault="009F6F51" w:rsidP="00CB30F9">
            <w:pPr>
              <w:numPr>
                <w:ilvl w:val="0"/>
                <w:numId w:val="3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095" w:type="dxa"/>
            <w:vAlign w:val="bottom"/>
          </w:tcPr>
          <w:p w:rsidR="009F6F51" w:rsidRPr="00CB30F9" w:rsidRDefault="009F6F51" w:rsidP="00CB30F9">
            <w:pPr>
              <w:spacing w:after="0" w:line="240" w:lineRule="auto"/>
              <w:ind w:left="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Российская Федерация.</w:t>
            </w:r>
          </w:p>
        </w:tc>
        <w:tc>
          <w:tcPr>
            <w:tcW w:w="2268" w:type="dxa"/>
          </w:tcPr>
          <w:p w:rsidR="009F6F51" w:rsidRPr="00CB30F9" w:rsidRDefault="009F6F51" w:rsidP="00CB3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9F6F51" w:rsidRPr="00CB30F9" w:rsidTr="00CB30F9">
        <w:tc>
          <w:tcPr>
            <w:tcW w:w="1101" w:type="dxa"/>
          </w:tcPr>
          <w:p w:rsidR="009F6F51" w:rsidRPr="00CB30F9" w:rsidRDefault="009F6F51" w:rsidP="00CB30F9">
            <w:pPr>
              <w:numPr>
                <w:ilvl w:val="0"/>
                <w:numId w:val="3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095" w:type="dxa"/>
            <w:vAlign w:val="bottom"/>
          </w:tcPr>
          <w:p w:rsidR="009F6F51" w:rsidRPr="00CB30F9" w:rsidRDefault="009F6F51" w:rsidP="00CB30F9">
            <w:pPr>
              <w:spacing w:after="0" w:line="240" w:lineRule="auto"/>
              <w:ind w:left="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Этика. Мораль. Нравственность.</w:t>
            </w:r>
          </w:p>
        </w:tc>
        <w:tc>
          <w:tcPr>
            <w:tcW w:w="2268" w:type="dxa"/>
          </w:tcPr>
          <w:p w:rsidR="009F6F51" w:rsidRPr="00CB30F9" w:rsidRDefault="009F6F51" w:rsidP="00CB3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9F6F51" w:rsidRPr="00CB30F9" w:rsidTr="00CB30F9">
        <w:trPr>
          <w:trHeight w:val="303"/>
        </w:trPr>
        <w:tc>
          <w:tcPr>
            <w:tcW w:w="1101" w:type="dxa"/>
          </w:tcPr>
          <w:p w:rsidR="009F6F51" w:rsidRPr="00CB30F9" w:rsidRDefault="009F6F51" w:rsidP="00CB30F9">
            <w:pPr>
              <w:numPr>
                <w:ilvl w:val="0"/>
                <w:numId w:val="3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095" w:type="dxa"/>
            <w:vAlign w:val="bottom"/>
          </w:tcPr>
          <w:p w:rsidR="009F6F51" w:rsidRPr="00CB30F9" w:rsidRDefault="009F6F51" w:rsidP="00CB30F9">
            <w:pPr>
              <w:spacing w:after="0" w:line="240" w:lineRule="auto"/>
              <w:ind w:left="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 самовоспитание.</w:t>
            </w:r>
          </w:p>
        </w:tc>
        <w:tc>
          <w:tcPr>
            <w:tcW w:w="2268" w:type="dxa"/>
          </w:tcPr>
          <w:p w:rsidR="009F6F51" w:rsidRPr="00CB30F9" w:rsidRDefault="009F6F51" w:rsidP="00CB3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9F6F51" w:rsidRPr="00CB30F9" w:rsidTr="00CB30F9">
        <w:tc>
          <w:tcPr>
            <w:tcW w:w="1101" w:type="dxa"/>
          </w:tcPr>
          <w:p w:rsidR="009F6F51" w:rsidRPr="00CB30F9" w:rsidRDefault="009F6F51" w:rsidP="00CB30F9">
            <w:pPr>
              <w:numPr>
                <w:ilvl w:val="0"/>
                <w:numId w:val="3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095" w:type="dxa"/>
            <w:vAlign w:val="bottom"/>
          </w:tcPr>
          <w:p w:rsidR="009F6F51" w:rsidRPr="00CB30F9" w:rsidRDefault="009F6F51" w:rsidP="00CB30F9">
            <w:pPr>
              <w:spacing w:after="0" w:line="240" w:lineRule="auto"/>
              <w:ind w:left="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Важнейшие качества личности.</w:t>
            </w:r>
          </w:p>
        </w:tc>
        <w:tc>
          <w:tcPr>
            <w:tcW w:w="2268" w:type="dxa"/>
          </w:tcPr>
          <w:p w:rsidR="009F6F51" w:rsidRPr="00CB30F9" w:rsidRDefault="009F6F51" w:rsidP="00CB3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</w:tr>
      <w:tr w:rsidR="009F6F51" w:rsidRPr="00CB30F9" w:rsidTr="00CB30F9">
        <w:tc>
          <w:tcPr>
            <w:tcW w:w="1101" w:type="dxa"/>
          </w:tcPr>
          <w:p w:rsidR="009F6F51" w:rsidRPr="00CB30F9" w:rsidRDefault="009F6F51" w:rsidP="00CB30F9">
            <w:pPr>
              <w:numPr>
                <w:ilvl w:val="0"/>
                <w:numId w:val="3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095" w:type="dxa"/>
            <w:vAlign w:val="bottom"/>
          </w:tcPr>
          <w:p w:rsidR="009F6F51" w:rsidRPr="00CB30F9" w:rsidRDefault="009F6F51" w:rsidP="00CB30F9">
            <w:pPr>
              <w:spacing w:after="0" w:line="240" w:lineRule="auto"/>
              <w:ind w:left="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Речевой этикет.</w:t>
            </w:r>
          </w:p>
        </w:tc>
        <w:tc>
          <w:tcPr>
            <w:tcW w:w="2268" w:type="dxa"/>
          </w:tcPr>
          <w:p w:rsidR="009F6F51" w:rsidRPr="00CB30F9" w:rsidRDefault="009F6F51" w:rsidP="00CB3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9F6F51" w:rsidRPr="00CB30F9" w:rsidTr="00CB30F9">
        <w:trPr>
          <w:trHeight w:val="161"/>
        </w:trPr>
        <w:tc>
          <w:tcPr>
            <w:tcW w:w="1101" w:type="dxa"/>
          </w:tcPr>
          <w:p w:rsidR="009F6F51" w:rsidRPr="00CB30F9" w:rsidRDefault="009F6F51" w:rsidP="00CB30F9">
            <w:pPr>
              <w:numPr>
                <w:ilvl w:val="0"/>
                <w:numId w:val="30"/>
              </w:num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095" w:type="dxa"/>
          </w:tcPr>
          <w:p w:rsidR="009F6F51" w:rsidRPr="00CB30F9" w:rsidRDefault="009F6F51" w:rsidP="00CB30F9">
            <w:pPr>
              <w:spacing w:after="0" w:line="240" w:lineRule="auto"/>
              <w:ind w:left="80"/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Права и обязанности</w:t>
            </w:r>
          </w:p>
        </w:tc>
        <w:tc>
          <w:tcPr>
            <w:tcW w:w="2268" w:type="dxa"/>
          </w:tcPr>
          <w:p w:rsidR="009F6F51" w:rsidRPr="00CB30F9" w:rsidRDefault="009F6F51" w:rsidP="00CB3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9F6F51" w:rsidRPr="00CB30F9" w:rsidTr="00CB30F9">
        <w:trPr>
          <w:trHeight w:val="161"/>
        </w:trPr>
        <w:tc>
          <w:tcPr>
            <w:tcW w:w="1101" w:type="dxa"/>
          </w:tcPr>
          <w:p w:rsidR="009F6F51" w:rsidRPr="00CB30F9" w:rsidRDefault="009F6F51" w:rsidP="00CB30F9">
            <w:pPr>
              <w:spacing w:after="0" w:line="240" w:lineRule="auto"/>
              <w:ind w:left="72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095" w:type="dxa"/>
          </w:tcPr>
          <w:p w:rsidR="009F6F51" w:rsidRPr="00CB30F9" w:rsidRDefault="009F6F51" w:rsidP="00CB30F9">
            <w:pPr>
              <w:spacing w:after="0" w:line="240" w:lineRule="auto"/>
              <w:ind w:left="80"/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68" w:type="dxa"/>
          </w:tcPr>
          <w:p w:rsidR="009F6F51" w:rsidRPr="00CB30F9" w:rsidRDefault="009F6F51" w:rsidP="00CB30F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B30F9">
              <w:rPr>
                <w:rFonts w:ascii="Times New Roman" w:hAnsi="Times New Roman"/>
                <w:sz w:val="24"/>
                <w:szCs w:val="24"/>
                <w:lang w:eastAsia="ru-RU"/>
              </w:rPr>
              <w:t>35</w:t>
            </w:r>
          </w:p>
        </w:tc>
      </w:tr>
    </w:tbl>
    <w:p w:rsidR="009F6F51" w:rsidRDefault="009F6F51" w:rsidP="005B788E">
      <w:pPr>
        <w:spacing w:after="0" w:line="240" w:lineRule="auto"/>
        <w:ind w:left="568"/>
        <w:rPr>
          <w:rFonts w:ascii="Times New Roman" w:hAnsi="Times New Roman"/>
          <w:sz w:val="24"/>
          <w:szCs w:val="24"/>
          <w:lang w:eastAsia="ru-RU"/>
        </w:rPr>
      </w:pPr>
    </w:p>
    <w:p w:rsidR="009F6F51" w:rsidRDefault="009F6F51" w:rsidP="005B788E">
      <w:pPr>
        <w:spacing w:after="0" w:line="240" w:lineRule="auto"/>
        <w:ind w:left="568"/>
        <w:rPr>
          <w:rFonts w:ascii="Times New Roman" w:hAnsi="Times New Roman"/>
          <w:sz w:val="24"/>
          <w:szCs w:val="24"/>
          <w:lang w:eastAsia="ru-RU"/>
        </w:rPr>
      </w:pPr>
    </w:p>
    <w:p w:rsidR="009F6F51" w:rsidRPr="00880124" w:rsidRDefault="009F6F51" w:rsidP="005B788E">
      <w:pPr>
        <w:spacing w:after="0" w:line="240" w:lineRule="auto"/>
        <w:ind w:left="568"/>
        <w:rPr>
          <w:rFonts w:ascii="Times New Roman" w:hAnsi="Times New Roman"/>
          <w:sz w:val="24"/>
          <w:szCs w:val="24"/>
          <w:lang w:eastAsia="ru-RU"/>
        </w:rPr>
      </w:pPr>
    </w:p>
    <w:p w:rsidR="009F6F51" w:rsidRDefault="009F6F51">
      <w:r>
        <w:rPr>
          <w:noProof/>
          <w:lang w:eastAsia="ru-RU"/>
        </w:rPr>
        <w:pict>
          <v:shape id="_x0000_s1027" type="#_x0000_t75" style="position:absolute;margin-left:-47.2pt;margin-top:-111.25pt;width:575.85pt;height:791.8pt;z-index:251659264">
            <v:imagedata r:id="rId8" o:title=""/>
            <w10:wrap type="square"/>
          </v:shape>
        </w:pict>
      </w:r>
    </w:p>
    <w:sectPr w:rsidR="009F6F51" w:rsidSect="00880124">
      <w:footerReference w:type="default" r:id="rId9"/>
      <w:type w:val="continuous"/>
      <w:pgSz w:w="11906" w:h="16838"/>
      <w:pgMar w:top="993" w:right="707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6F51" w:rsidRDefault="009F6F51" w:rsidP="00880124">
      <w:pPr>
        <w:spacing w:after="0" w:line="240" w:lineRule="auto"/>
      </w:pPr>
      <w:r>
        <w:separator/>
      </w:r>
    </w:p>
  </w:endnote>
  <w:endnote w:type="continuationSeparator" w:id="1">
    <w:p w:rsidR="009F6F51" w:rsidRDefault="009F6F51" w:rsidP="008801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6F51" w:rsidRDefault="009F6F51">
    <w:pPr>
      <w:pStyle w:val="Footer"/>
      <w:jc w:val="right"/>
    </w:pPr>
    <w:fldSimple w:instr="PAGE   \* MERGEFORMAT">
      <w:r>
        <w:rPr>
          <w:noProof/>
        </w:rPr>
        <w:t>2</w:t>
      </w:r>
    </w:fldSimple>
  </w:p>
  <w:p w:rsidR="009F6F51" w:rsidRDefault="009F6F51" w:rsidP="005E351D">
    <w:pPr>
      <w:pStyle w:val="Footer"/>
      <w:tabs>
        <w:tab w:val="clear" w:pos="4677"/>
        <w:tab w:val="clear" w:pos="9355"/>
        <w:tab w:val="left" w:pos="8385"/>
      </w:tabs>
    </w:pPr>
    <w: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6F51" w:rsidRDefault="009F6F51" w:rsidP="00880124">
      <w:pPr>
        <w:spacing w:after="0" w:line="240" w:lineRule="auto"/>
      </w:pPr>
      <w:r>
        <w:separator/>
      </w:r>
    </w:p>
  </w:footnote>
  <w:footnote w:type="continuationSeparator" w:id="1">
    <w:p w:rsidR="009F6F51" w:rsidRDefault="009F6F51" w:rsidP="008801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C06E3"/>
    <w:multiLevelType w:val="hybridMultilevel"/>
    <w:tmpl w:val="CC1CD1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C2463FC"/>
    <w:multiLevelType w:val="hybridMultilevel"/>
    <w:tmpl w:val="08EA4470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F17EC0"/>
    <w:multiLevelType w:val="hybridMultilevel"/>
    <w:tmpl w:val="E0607CF8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862A01"/>
    <w:multiLevelType w:val="multilevel"/>
    <w:tmpl w:val="55E498DA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">
    <w:nsid w:val="1C7208B8"/>
    <w:multiLevelType w:val="hybridMultilevel"/>
    <w:tmpl w:val="5AF0243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22A68EB"/>
    <w:multiLevelType w:val="hybridMultilevel"/>
    <w:tmpl w:val="B7C0AE24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F94E17"/>
    <w:multiLevelType w:val="hybridMultilevel"/>
    <w:tmpl w:val="70B8D7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D3E6167"/>
    <w:multiLevelType w:val="hybridMultilevel"/>
    <w:tmpl w:val="001ECF46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894512"/>
    <w:multiLevelType w:val="hybridMultilevel"/>
    <w:tmpl w:val="FFB424CE"/>
    <w:lvl w:ilvl="0" w:tplc="41D63EA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F027350"/>
    <w:multiLevelType w:val="hybridMultilevel"/>
    <w:tmpl w:val="1F9882B6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616A77"/>
    <w:multiLevelType w:val="hybridMultilevel"/>
    <w:tmpl w:val="432E8FF0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9F5818"/>
    <w:multiLevelType w:val="hybridMultilevel"/>
    <w:tmpl w:val="9710AF1E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FD6338"/>
    <w:multiLevelType w:val="hybridMultilevel"/>
    <w:tmpl w:val="70B8D72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46D04BA6"/>
    <w:multiLevelType w:val="hybridMultilevel"/>
    <w:tmpl w:val="BA2CAB54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/>
        <w:b/>
      </w:rPr>
    </w:lvl>
  </w:abstractNum>
  <w:abstractNum w:abstractNumId="16">
    <w:nsid w:val="49701220"/>
    <w:multiLevelType w:val="multilevel"/>
    <w:tmpl w:val="0C72AF0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506B64CF"/>
    <w:multiLevelType w:val="hybridMultilevel"/>
    <w:tmpl w:val="423E985C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DF50F3"/>
    <w:multiLevelType w:val="hybridMultilevel"/>
    <w:tmpl w:val="5D0C228E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658909FF"/>
    <w:multiLevelType w:val="hybridMultilevel"/>
    <w:tmpl w:val="7C8A3396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A35A02"/>
    <w:multiLevelType w:val="hybridMultilevel"/>
    <w:tmpl w:val="79261FCC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8EA69D7"/>
    <w:multiLevelType w:val="hybridMultilevel"/>
    <w:tmpl w:val="63F65230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311302"/>
    <w:multiLevelType w:val="hybridMultilevel"/>
    <w:tmpl w:val="C28879D2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5F0460"/>
    <w:multiLevelType w:val="hybridMultilevel"/>
    <w:tmpl w:val="115C578A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320601"/>
    <w:multiLevelType w:val="hybridMultilevel"/>
    <w:tmpl w:val="71F4FF38"/>
    <w:lvl w:ilvl="0" w:tplc="0419000F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221"/>
        </w:tabs>
        <w:ind w:left="122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941"/>
        </w:tabs>
        <w:ind w:left="194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661"/>
        </w:tabs>
        <w:ind w:left="266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81"/>
        </w:tabs>
        <w:ind w:left="338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101"/>
        </w:tabs>
        <w:ind w:left="410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821"/>
        </w:tabs>
        <w:ind w:left="482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541"/>
        </w:tabs>
        <w:ind w:left="554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261"/>
        </w:tabs>
        <w:ind w:left="6261" w:hanging="180"/>
      </w:pPr>
      <w:rPr>
        <w:rFonts w:cs="Times New Roman"/>
      </w:rPr>
    </w:lvl>
  </w:abstractNum>
  <w:abstractNum w:abstractNumId="28">
    <w:nsid w:val="7F31599E"/>
    <w:multiLevelType w:val="hybridMultilevel"/>
    <w:tmpl w:val="9B208C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</w:num>
  <w:num w:numId="4">
    <w:abstractNumId w:val="23"/>
  </w:num>
  <w:num w:numId="5">
    <w:abstractNumId w:val="4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</w:num>
  <w:num w:numId="7">
    <w:abstractNumId w:val="19"/>
  </w:num>
  <w:num w:numId="8">
    <w:abstractNumId w:val="27"/>
  </w:num>
  <w:num w:numId="9">
    <w:abstractNumId w:val="14"/>
  </w:num>
  <w:num w:numId="10">
    <w:abstractNumId w:val="28"/>
  </w:num>
  <w:num w:numId="11">
    <w:abstractNumId w:val="11"/>
  </w:num>
  <w:num w:numId="12">
    <w:abstractNumId w:val="22"/>
  </w:num>
  <w:num w:numId="13">
    <w:abstractNumId w:val="2"/>
  </w:num>
  <w:num w:numId="14">
    <w:abstractNumId w:val="17"/>
  </w:num>
  <w:num w:numId="15">
    <w:abstractNumId w:val="5"/>
  </w:num>
  <w:num w:numId="16">
    <w:abstractNumId w:val="21"/>
  </w:num>
  <w:num w:numId="17">
    <w:abstractNumId w:val="18"/>
  </w:num>
  <w:num w:numId="18">
    <w:abstractNumId w:val="25"/>
  </w:num>
  <w:num w:numId="19">
    <w:abstractNumId w:val="8"/>
  </w:num>
  <w:num w:numId="20">
    <w:abstractNumId w:val="6"/>
  </w:num>
  <w:num w:numId="21">
    <w:abstractNumId w:val="13"/>
  </w:num>
  <w:num w:numId="22">
    <w:abstractNumId w:val="24"/>
  </w:num>
  <w:num w:numId="23">
    <w:abstractNumId w:val="1"/>
  </w:num>
  <w:num w:numId="24">
    <w:abstractNumId w:val="26"/>
  </w:num>
  <w:num w:numId="25">
    <w:abstractNumId w:val="7"/>
  </w:num>
  <w:num w:numId="26">
    <w:abstractNumId w:val="3"/>
  </w:num>
  <w:num w:numId="27">
    <w:abstractNumId w:val="16"/>
  </w:num>
  <w:num w:numId="28">
    <w:abstractNumId w:val="10"/>
  </w:num>
  <w:num w:numId="29">
    <w:abstractNumId w:val="12"/>
  </w:num>
  <w:num w:numId="30">
    <w:abstractNumId w:val="0"/>
  </w:num>
  <w:num w:numId="3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1EBD"/>
    <w:rsid w:val="00005F12"/>
    <w:rsid w:val="00036891"/>
    <w:rsid w:val="000F556E"/>
    <w:rsid w:val="0032127B"/>
    <w:rsid w:val="00413AFE"/>
    <w:rsid w:val="004318DA"/>
    <w:rsid w:val="004403BB"/>
    <w:rsid w:val="00453E57"/>
    <w:rsid w:val="00480645"/>
    <w:rsid w:val="005B788E"/>
    <w:rsid w:val="005E351D"/>
    <w:rsid w:val="0062677E"/>
    <w:rsid w:val="006B58C2"/>
    <w:rsid w:val="00743157"/>
    <w:rsid w:val="008156F8"/>
    <w:rsid w:val="00835729"/>
    <w:rsid w:val="00880124"/>
    <w:rsid w:val="009357B2"/>
    <w:rsid w:val="00966345"/>
    <w:rsid w:val="00971388"/>
    <w:rsid w:val="009F6F51"/>
    <w:rsid w:val="00A15F54"/>
    <w:rsid w:val="00AD6473"/>
    <w:rsid w:val="00B008B4"/>
    <w:rsid w:val="00C209B8"/>
    <w:rsid w:val="00CB30F9"/>
    <w:rsid w:val="00D14922"/>
    <w:rsid w:val="00D36DC7"/>
    <w:rsid w:val="00E0229C"/>
    <w:rsid w:val="00E06DF7"/>
    <w:rsid w:val="00E11EBD"/>
    <w:rsid w:val="00E35409"/>
    <w:rsid w:val="00EA679B"/>
    <w:rsid w:val="00EE290A"/>
    <w:rsid w:val="00F02B26"/>
    <w:rsid w:val="00F942A8"/>
    <w:rsid w:val="00FF0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556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B788E"/>
    <w:pPr>
      <w:ind w:left="720"/>
      <w:contextualSpacing/>
    </w:pPr>
  </w:style>
  <w:style w:type="character" w:customStyle="1" w:styleId="2">
    <w:name w:val="Основной текст (2)_"/>
    <w:basedOn w:val="DefaultParagraphFont"/>
    <w:link w:val="21"/>
    <w:uiPriority w:val="99"/>
    <w:locked/>
    <w:rsid w:val="00453E57"/>
    <w:rPr>
      <w:rFonts w:ascii="Times New Roman" w:hAnsi="Times New Roman" w:cs="Times New Roman"/>
      <w:shd w:val="clear" w:color="auto" w:fill="FFFFFF"/>
    </w:rPr>
  </w:style>
  <w:style w:type="character" w:customStyle="1" w:styleId="5">
    <w:name w:val="Основной текст (5)_"/>
    <w:basedOn w:val="DefaultParagraphFont"/>
    <w:link w:val="50"/>
    <w:uiPriority w:val="99"/>
    <w:locked/>
    <w:rsid w:val="00453E57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21">
    <w:name w:val="Основной текст (2)1"/>
    <w:basedOn w:val="Normal"/>
    <w:link w:val="2"/>
    <w:uiPriority w:val="99"/>
    <w:rsid w:val="00453E57"/>
    <w:pPr>
      <w:widowControl w:val="0"/>
      <w:shd w:val="clear" w:color="auto" w:fill="FFFFFF"/>
      <w:spacing w:before="1020" w:after="420" w:line="490" w:lineRule="exact"/>
    </w:pPr>
    <w:rPr>
      <w:rFonts w:ascii="Times New Roman" w:eastAsia="Times New Roman" w:hAnsi="Times New Roman"/>
    </w:rPr>
  </w:style>
  <w:style w:type="paragraph" w:customStyle="1" w:styleId="50">
    <w:name w:val="Основной текст (5)"/>
    <w:basedOn w:val="Normal"/>
    <w:link w:val="5"/>
    <w:uiPriority w:val="99"/>
    <w:rsid w:val="00453E57"/>
    <w:pPr>
      <w:widowControl w:val="0"/>
      <w:shd w:val="clear" w:color="auto" w:fill="FFFFFF"/>
      <w:spacing w:after="0" w:line="274" w:lineRule="exact"/>
      <w:ind w:firstLine="720"/>
      <w:jc w:val="both"/>
    </w:pPr>
    <w:rPr>
      <w:rFonts w:ascii="Times New Roman" w:eastAsia="Times New Roman" w:hAnsi="Times New Roman"/>
      <w:i/>
      <w:iCs/>
    </w:rPr>
  </w:style>
  <w:style w:type="table" w:customStyle="1" w:styleId="1">
    <w:name w:val="Сетка таблицы1"/>
    <w:uiPriority w:val="99"/>
    <w:rsid w:val="0062677E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99"/>
    <w:rsid w:val="0062677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8801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8012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801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8012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5E3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E35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3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73</TotalTime>
  <Pages>14</Pages>
  <Words>5223</Words>
  <Characters>29775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Ильшат Равилевич</cp:lastModifiedBy>
  <cp:revision>12</cp:revision>
  <cp:lastPrinted>2021-09-03T20:53:00Z</cp:lastPrinted>
  <dcterms:created xsi:type="dcterms:W3CDTF">2021-09-01T19:42:00Z</dcterms:created>
  <dcterms:modified xsi:type="dcterms:W3CDTF">2021-09-18T09:36:00Z</dcterms:modified>
</cp:coreProperties>
</file>